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3D0" w:rsidRPr="00C0248C" w:rsidRDefault="009873D0" w:rsidP="003872BF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5145C9">
        <w:rPr>
          <w:rFonts w:ascii="Times New Roman" w:hAnsi="Times New Roman" w:cs="Times New Roman"/>
          <w:b/>
          <w:bCs/>
          <w:sz w:val="32"/>
          <w:szCs w:val="32"/>
          <w:lang w:val="ru-RU"/>
        </w:rPr>
        <w:t>The train station and the bus station are nearby. Sit into trolley bus №2. Ride 20-30 minutes.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(</w:t>
      </w:r>
      <w:r w:rsidRPr="005145C9">
        <w:rPr>
          <w:rFonts w:ascii="Times New Roman" w:hAnsi="Times New Roman" w:cs="Times New Roman"/>
          <w:b/>
          <w:bCs/>
          <w:sz w:val="32"/>
          <w:szCs w:val="32"/>
          <w:lang w:val="ru-RU"/>
        </w:rPr>
        <w:t>Ticket can be bought from the driver 1 €.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)</w:t>
      </w:r>
    </w:p>
    <w:p w:rsidR="009873D0" w:rsidRDefault="009873D0" w:rsidP="003872BF">
      <w:pPr>
        <w:rPr>
          <w:lang w:val="en-US"/>
        </w:rPr>
      </w:pPr>
      <w:r w:rsidRPr="007620E4">
        <w:rPr>
          <w:noProof/>
          <w:lang w:val="uk-UA"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" o:spid="_x0000_i1025" type="#_x0000_t75" style="width:501.75pt;height:337.5pt;visibility:visible">
            <v:imagedata r:id="rId4" o:title=""/>
          </v:shape>
        </w:pict>
      </w:r>
    </w:p>
    <w:p w:rsidR="009873D0" w:rsidRPr="005145C9" w:rsidRDefault="009873D0" w:rsidP="003872BF">
      <w:pPr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5145C9">
        <w:rPr>
          <w:rFonts w:ascii="Times New Roman" w:hAnsi="Times New Roman" w:cs="Times New Roman"/>
          <w:b/>
          <w:bCs/>
          <w:sz w:val="32"/>
          <w:szCs w:val="32"/>
          <w:lang w:val="ru-RU"/>
        </w:rPr>
        <w:t>Stop the SILO TILTAS (Bridge of Pine Forest), go to the Academy for 2 minutes.</w:t>
      </w:r>
    </w:p>
    <w:p w:rsidR="009873D0" w:rsidRDefault="009873D0" w:rsidP="003872BF">
      <w:pPr>
        <w:rPr>
          <w:lang w:val="en-US"/>
        </w:rPr>
      </w:pPr>
      <w:r>
        <w:rPr>
          <w:noProof/>
          <w:lang w:val="uk-UA" w:eastAsia="uk-U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11" o:spid="_x0000_s1026" type="#_x0000_t32" style="position:absolute;margin-left:298.3pt;margin-top:127.05pt;width:4.4pt;height:28.15pt;z-index:251656192;visibility:visible" strokecolor="#c00000" strokeweight="1.5pt">
            <v:stroke endarrow="open"/>
          </v:shape>
        </w:pict>
      </w:r>
      <w:r>
        <w:rPr>
          <w:noProof/>
          <w:lang w:val="uk-UA" w:eastAsia="uk-UA"/>
        </w:rPr>
        <w:pict>
          <v:shape id="Straight Arrow Connector 10" o:spid="_x0000_s1027" type="#_x0000_t32" style="position:absolute;margin-left:226.3pt;margin-top:98.25pt;width:72.65pt;height:23.75pt;z-index:251655168;visibility:visible" strokecolor="#c00000" strokeweight="1.5pt">
            <v:stroke endarrow="open"/>
          </v:shape>
        </w:pict>
      </w:r>
      <w:r>
        <w:rPr>
          <w:noProof/>
          <w:lang w:val="uk-UA" w:eastAsia="uk-UA"/>
        </w:rPr>
        <w:pict>
          <v:shape id="Straight Arrow Connector 9" o:spid="_x0000_s1028" type="#_x0000_t32" style="position:absolute;margin-left:222.55pt;margin-top:78.2pt;width:3.75pt;height:20.05pt;flip:x;z-index:251654144;visibility:visible" strokecolor="#c00000" strokeweight="1.5pt">
            <v:stroke endarrow="open"/>
          </v:shape>
        </w:pict>
      </w:r>
      <w:r w:rsidRPr="007620E4">
        <w:rPr>
          <w:noProof/>
          <w:lang w:val="uk-UA" w:eastAsia="uk-UA"/>
        </w:rPr>
        <w:pict>
          <v:shape id="Picture 4" o:spid="_x0000_i1026" type="#_x0000_t75" style="width:501.75pt;height:294.75pt;visibility:visible">
            <v:imagedata r:id="rId5" o:title=""/>
          </v:shape>
        </w:pict>
      </w:r>
    </w:p>
    <w:p w:rsidR="009873D0" w:rsidRDefault="009873D0" w:rsidP="005145C9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bookmarkStart w:id="0" w:name="_GoBack"/>
      <w:bookmarkEnd w:id="0"/>
    </w:p>
    <w:p w:rsidR="009873D0" w:rsidRPr="00C0248C" w:rsidRDefault="009873D0" w:rsidP="00C0248C">
      <w:pPr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C0248C">
        <w:rPr>
          <w:rFonts w:ascii="Times New Roman" w:hAnsi="Times New Roman" w:cs="Times New Roman"/>
          <w:b/>
          <w:bCs/>
          <w:sz w:val="32"/>
          <w:szCs w:val="32"/>
          <w:lang w:val="ru-RU"/>
        </w:rPr>
        <w:t>From the airport ride 40 minutes from the transfer. Take the bus №3G, go to the stop of Mikalojus Konstantinas Čiurlionis (the sixth stop). Transfer to trolley bus # 4.</w:t>
      </w:r>
    </w:p>
    <w:p w:rsidR="009873D0" w:rsidRDefault="009873D0" w:rsidP="00C0248C">
      <w:pPr>
        <w:rPr>
          <w:lang w:val="en-US"/>
        </w:rPr>
      </w:pPr>
      <w:r>
        <w:rPr>
          <w:noProof/>
          <w:lang w:val="uk-UA" w:eastAsia="uk-UA"/>
        </w:rPr>
        <w:pict>
          <v:shape id="Picture 20" o:spid="_x0000_s1029" type="#_x0000_t75" style="position:absolute;margin-left:107.75pt;margin-top:123.6pt;width:29.8pt;height:15.8pt;z-index:251661312;visibility:visible">
            <v:imagedata r:id="rId6" o:title=""/>
          </v:shape>
        </w:pict>
      </w:r>
      <w:r>
        <w:rPr>
          <w:noProof/>
          <w:lang w:val="uk-UA" w:eastAsia="uk-UA"/>
        </w:rPr>
        <w:pict>
          <v:rect id="Rectangle 18" o:spid="_x0000_s1030" style="position:absolute;margin-left:169.95pt;margin-top:109pt;width:1in;height:26.3pt;z-index:251660288;visibility:visible;v-text-anchor:middle" strokecolor="#c00000" strokeweight="2pt">
            <v:textbox>
              <w:txbxContent>
                <w:p w:rsidR="009873D0" w:rsidRPr="00C0248C" w:rsidRDefault="009873D0" w:rsidP="00C0248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0248C">
                    <w:rPr>
                      <w:rStyle w:val="shorttext"/>
                      <w:rFonts w:ascii="Times New Roman" w:hAnsi="Times New Roman" w:cs="Times New Roman"/>
                      <w:sz w:val="28"/>
                      <w:szCs w:val="28"/>
                      <w:lang/>
                    </w:rPr>
                    <w:t>airport</w:t>
                  </w:r>
                </w:p>
              </w:txbxContent>
            </v:textbox>
          </v:rect>
        </w:pict>
      </w:r>
      <w:r w:rsidRPr="00010CBA">
        <w:rPr>
          <w:noProof/>
          <w:lang w:val="uk-UA" w:eastAsia="uk-UA"/>
        </w:rPr>
        <w:pict>
          <v:shape id="Picture 14" o:spid="_x0000_i1027" type="#_x0000_t75" style="width:269.25pt;height:300.75pt;visibility:visible">
            <v:imagedata r:id="rId7" o:title=""/>
          </v:shape>
        </w:pict>
      </w:r>
      <w:r w:rsidRPr="00010CBA">
        <w:rPr>
          <w:noProof/>
          <w:lang w:val="uk-UA" w:eastAsia="uk-UA"/>
        </w:rPr>
        <w:pict>
          <v:shape id="Picture 19" o:spid="_x0000_i1028" type="#_x0000_t75" style="width:192pt;height:303.75pt;visibility:visible">
            <v:imagedata r:id="rId8" o:title=""/>
          </v:shape>
        </w:pict>
      </w:r>
    </w:p>
    <w:p w:rsidR="009873D0" w:rsidRPr="00C0248C" w:rsidRDefault="009873D0" w:rsidP="00C0248C">
      <w:pPr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C0248C">
        <w:rPr>
          <w:rFonts w:ascii="Times New Roman" w:hAnsi="Times New Roman" w:cs="Times New Roman"/>
          <w:b/>
          <w:bCs/>
          <w:sz w:val="32"/>
          <w:szCs w:val="32"/>
          <w:lang w:val="ru-RU"/>
        </w:rPr>
        <w:t>Stop the SILO TILTAS (Bridge of Pine Forest), go to the Academy for 2 minutes.</w:t>
      </w:r>
    </w:p>
    <w:p w:rsidR="009873D0" w:rsidRDefault="009873D0" w:rsidP="00C0248C">
      <w:pPr>
        <w:rPr>
          <w:lang w:val="en-US"/>
        </w:rPr>
      </w:pPr>
      <w:r>
        <w:rPr>
          <w:noProof/>
          <w:lang w:val="uk-UA" w:eastAsia="uk-UA"/>
        </w:rPr>
        <w:pict>
          <v:shape id="_x0000_s1031" type="#_x0000_t32" style="position:absolute;margin-left:298.3pt;margin-top:127.05pt;width:4.4pt;height:28.15pt;z-index:251659264;visibility:visible" strokecolor="#c00000" strokeweight="1.5pt">
            <v:stroke endarrow="open"/>
          </v:shape>
        </w:pict>
      </w:r>
      <w:r>
        <w:rPr>
          <w:noProof/>
          <w:lang w:val="uk-UA" w:eastAsia="uk-UA"/>
        </w:rPr>
        <w:pict>
          <v:shape id="_x0000_s1032" type="#_x0000_t32" style="position:absolute;margin-left:226.3pt;margin-top:98.25pt;width:72.65pt;height:23.75pt;z-index:251658240;visibility:visible" strokecolor="#c00000" strokeweight="1.5pt">
            <v:stroke endarrow="open"/>
          </v:shape>
        </w:pict>
      </w:r>
      <w:r>
        <w:rPr>
          <w:noProof/>
          <w:lang w:val="uk-UA" w:eastAsia="uk-UA"/>
        </w:rPr>
        <w:pict>
          <v:shape id="_x0000_s1033" type="#_x0000_t32" style="position:absolute;margin-left:222.55pt;margin-top:78.2pt;width:3.75pt;height:20.05pt;flip:x;z-index:251657216;visibility:visible" strokecolor="#c00000" strokeweight="1.5pt">
            <v:stroke endarrow="open"/>
          </v:shape>
        </w:pict>
      </w:r>
      <w:r w:rsidRPr="00010CBA">
        <w:rPr>
          <w:noProof/>
          <w:lang w:val="uk-UA" w:eastAsia="uk-UA"/>
        </w:rPr>
        <w:pict>
          <v:shape id="_x0000_i1029" type="#_x0000_t75" style="width:501.75pt;height:294.75pt;visibility:visible">
            <v:imagedata r:id="rId5" o:title=""/>
          </v:shape>
        </w:pict>
      </w:r>
    </w:p>
    <w:p w:rsidR="009873D0" w:rsidRDefault="009873D0" w:rsidP="00C0248C">
      <w:pPr>
        <w:rPr>
          <w:lang w:val="en-US"/>
        </w:rPr>
      </w:pPr>
    </w:p>
    <w:p w:rsidR="009873D0" w:rsidRPr="00C0248C" w:rsidRDefault="009873D0" w:rsidP="005145C9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sectPr w:rsidR="009873D0" w:rsidRPr="00C0248C" w:rsidSect="00C0248C">
      <w:pgSz w:w="11906" w:h="16838"/>
      <w:pgMar w:top="426" w:right="567" w:bottom="567" w:left="113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defaultTabStop w:val="1296"/>
  <w:hyphenationZone w:val="396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72BF"/>
    <w:rsid w:val="00010CBA"/>
    <w:rsid w:val="0003407F"/>
    <w:rsid w:val="00274B79"/>
    <w:rsid w:val="003872BF"/>
    <w:rsid w:val="00410FFB"/>
    <w:rsid w:val="0042754A"/>
    <w:rsid w:val="005145C9"/>
    <w:rsid w:val="007620E4"/>
    <w:rsid w:val="008D0CC3"/>
    <w:rsid w:val="009873D0"/>
    <w:rsid w:val="00A67868"/>
    <w:rsid w:val="00B34D48"/>
    <w:rsid w:val="00C0248C"/>
    <w:rsid w:val="00ED1800"/>
    <w:rsid w:val="00F40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FFB"/>
    <w:pPr>
      <w:spacing w:after="200" w:line="276" w:lineRule="auto"/>
    </w:pPr>
    <w:rPr>
      <w:rFonts w:cs="Calibri"/>
      <w:lang w:val="lt-LT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3872BF"/>
    <w:rPr>
      <w:rFonts w:cs="Calibri"/>
      <w:lang w:val="lt-LT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034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3407F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DefaultParagraphFont"/>
    <w:uiPriority w:val="99"/>
    <w:rsid w:val="005145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2</Pages>
  <Words>309</Words>
  <Characters>177</Characters>
  <Application>Microsoft Office Outlook</Application>
  <DocSecurity>0</DocSecurity>
  <Lines>0</Lines>
  <Paragraphs>0</Paragraphs>
  <ScaleCrop>false</ScaleCrop>
  <Company>KAM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train station and the bus station are nearby</dc:title>
  <dc:subject/>
  <dc:creator>Sandra Dapkienė</dc:creator>
  <cp:keywords/>
  <dc:description/>
  <cp:lastModifiedBy>Olga</cp:lastModifiedBy>
  <cp:revision>2</cp:revision>
  <dcterms:created xsi:type="dcterms:W3CDTF">2017-07-18T10:07:00Z</dcterms:created>
  <dcterms:modified xsi:type="dcterms:W3CDTF">2017-07-18T10:07:00Z</dcterms:modified>
</cp:coreProperties>
</file>